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072" w:rsidRPr="00C91BD9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val="en-US" w:eastAsia="de-DE"/>
        </w:rPr>
      </w:pPr>
      <w:proofErr w:type="gramStart"/>
      <w:r w:rsidRPr="00C91BD9">
        <w:rPr>
          <w:rFonts w:ascii="Tahoma" w:eastAsia="Times New Roman" w:hAnsi="Tahoma" w:cs="Tahoma"/>
          <w:color w:val="000000"/>
          <w:sz w:val="20"/>
          <w:szCs w:val="20"/>
          <w:lang w:val="en-US" w:eastAsia="de-DE"/>
        </w:rPr>
        <w:t>clear</w:t>
      </w:r>
      <w:proofErr w:type="gramEnd"/>
      <w:r w:rsidRPr="00C91BD9">
        <w:rPr>
          <w:rFonts w:ascii="Tahoma" w:eastAsia="Times New Roman" w:hAnsi="Tahoma" w:cs="Tahoma"/>
          <w:color w:val="000000"/>
          <w:sz w:val="20"/>
          <w:szCs w:val="20"/>
          <w:lang w:val="en-US" w:eastAsia="de-DE"/>
        </w:rPr>
        <w:t xml:space="preserve">; close all; </w:t>
      </w:r>
      <w:proofErr w:type="spellStart"/>
      <w:r w:rsidRPr="00C91BD9">
        <w:rPr>
          <w:rFonts w:ascii="Tahoma" w:eastAsia="Times New Roman" w:hAnsi="Tahoma" w:cs="Tahoma"/>
          <w:color w:val="000000"/>
          <w:sz w:val="20"/>
          <w:szCs w:val="20"/>
          <w:lang w:val="en-US" w:eastAsia="de-DE"/>
        </w:rPr>
        <w:t>clc</w:t>
      </w:r>
      <w:proofErr w:type="spellEnd"/>
      <w:r w:rsidRPr="00C91BD9">
        <w:rPr>
          <w:rFonts w:ascii="Tahoma" w:eastAsia="Times New Roman" w:hAnsi="Tahoma" w:cs="Tahoma"/>
          <w:color w:val="000000"/>
          <w:sz w:val="20"/>
          <w:szCs w:val="20"/>
          <w:lang w:val="en-US" w:eastAsia="de-DE"/>
        </w:rPr>
        <w:t>;</w:t>
      </w:r>
    </w:p>
    <w:p w:rsidR="00681072" w:rsidRPr="00C91BD9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val="en-US" w:eastAsia="de-DE"/>
        </w:rPr>
      </w:pPr>
    </w:p>
    <w:p w:rsidR="00681072" w:rsidRPr="00C91BD9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val="en-US" w:eastAsia="de-DE"/>
        </w:rPr>
      </w:pPr>
      <w:proofErr w:type="gramStart"/>
      <w:r w:rsidRPr="00C91BD9">
        <w:rPr>
          <w:rFonts w:ascii="Tahoma" w:eastAsia="Times New Roman" w:hAnsi="Tahoma" w:cs="Tahoma"/>
          <w:color w:val="000000"/>
          <w:sz w:val="20"/>
          <w:szCs w:val="20"/>
          <w:lang w:val="en-US" w:eastAsia="de-DE"/>
        </w:rPr>
        <w:t>rand(</w:t>
      </w:r>
      <w:proofErr w:type="gramEnd"/>
      <w:r w:rsidRPr="00C91BD9">
        <w:rPr>
          <w:rFonts w:ascii="Tahoma" w:eastAsia="Times New Roman" w:hAnsi="Tahoma" w:cs="Tahoma"/>
          <w:color w:val="000000"/>
          <w:sz w:val="20"/>
          <w:szCs w:val="20"/>
          <w:lang w:val="en-US" w:eastAsia="de-DE"/>
        </w:rPr>
        <w:t>'twister',1000);</w:t>
      </w: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%</w:t>
      </w: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rand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('</w:t>
      </w: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twister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'</w:t>
      </w:r>
      <w:proofErr w:type="gram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,</w:t>
      </w: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sum</w:t>
      </w:r>
      <w:proofErr w:type="spellEnd"/>
      <w:proofErr w:type="gram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(100*</w:t>
      </w: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clock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));</w:t>
      </w: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</w:p>
    <w:p w:rsidR="00681072" w:rsidRPr="008E3237" w:rsidRDefault="00681072" w:rsidP="00C91BD9">
      <w:pPr>
        <w:spacing w:after="0" w:line="240" w:lineRule="auto"/>
        <w:ind w:right="-1"/>
        <w:rPr>
          <w:rFonts w:ascii="Tahoma" w:eastAsia="Times New Roman" w:hAnsi="Tahoma" w:cs="Tahoma"/>
          <w:color w:val="FF0000"/>
          <w:sz w:val="20"/>
          <w:szCs w:val="20"/>
          <w:lang w:eastAsia="de-DE"/>
        </w:rPr>
      </w:pPr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m1=25; %Mittlere Zahl ankommender Kunden pro Stunde</w:t>
      </w:r>
      <w:r w:rsidR="008E3237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  </w:t>
      </w:r>
    </w:p>
    <w:p w:rsidR="008E3237" w:rsidRPr="00681072" w:rsidRDefault="008E3237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lambda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=m1/60;</w:t>
      </w: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anzahl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=1000000;</w:t>
      </w: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gleich=</w:t>
      </w: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rand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(2</w:t>
      </w:r>
      <w:proofErr w:type="gram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,anzahl</w:t>
      </w:r>
      <w:proofErr w:type="gram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);</w:t>
      </w: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ankunftsabstand=-1./</w:t>
      </w: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lambda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.*log(1-gleich(1,:));</w:t>
      </w: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ankunft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=</w:t>
      </w: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cumsum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(ankunftsabstand);</w:t>
      </w: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abgang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=</w:t>
      </w: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zeros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(1</w:t>
      </w:r>
      <w:proofErr w:type="gram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,anzahl</w:t>
      </w:r>
      <w:proofErr w:type="gram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);</w:t>
      </w:r>
    </w:p>
    <w:p w:rsidR="008E3237" w:rsidRDefault="008E3237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</w:p>
    <w:p w:rsidR="008E3237" w:rsidRDefault="008E3237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Schalterzahl=n  %Hier die Anzahl der Schalter eintragen. Hier sollt ihr spielen.</w:t>
      </w:r>
    </w:p>
    <w:p w:rsidR="008E3237" w:rsidRDefault="008E3237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Schalterbelegung=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zeros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(1,Schalterzahl)</w:t>
      </w:r>
    </w:p>
    <w:p w:rsidR="008E3237" w:rsidRDefault="008E3237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</w:p>
    <w:p w:rsidR="008E3237" w:rsidRPr="00681072" w:rsidRDefault="008E3237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%Ab hier beginnt die Simulation. Alles vorher war Vorbereitung von Vektoren usw.</w:t>
      </w: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</w:p>
    <w:p w:rsid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abgang</w:t>
      </w:r>
      <w:proofErr w:type="spellEnd"/>
      <w:r w:rsidR="00074600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(1)=</w:t>
      </w:r>
      <w:proofErr w:type="spellStart"/>
      <w:r w:rsidR="00D36CC5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ankunft</w:t>
      </w:r>
      <w:proofErr w:type="spellEnd"/>
      <w:r w:rsidR="00074600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(1)+</w:t>
      </w:r>
      <w:proofErr w:type="spellStart"/>
      <w:r w:rsidR="00074600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bedienzeit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;</w:t>
      </w:r>
    </w:p>
    <w:p w:rsidR="00681072" w:rsidRDefault="00074600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Schalterbelegung (1)=</w:t>
      </w:r>
      <w:r w:rsidRPr="00074600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</w:t>
      </w:r>
      <w:proofErr w:type="spellStart"/>
      <w:r w:rsidR="00D36CC5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ankunft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(1)+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bedienzeit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;</w:t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 %Hier wird eingetragen, ab wann Schalter 1 wieder frei ist.</w:t>
      </w:r>
    </w:p>
    <w:p w:rsidR="00D36CC5" w:rsidRDefault="00D36CC5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proofErr w:type="spellStart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Anzahl_bedient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=1;</w:t>
      </w:r>
    </w:p>
    <w:p w:rsidR="00D36CC5" w:rsidRPr="00681072" w:rsidRDefault="00D36CC5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proofErr w:type="spellStart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Anzahl_abgewiesen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=0;</w:t>
      </w:r>
    </w:p>
    <w:p w:rsidR="00DC54C0" w:rsidRPr="00681072" w:rsidRDefault="00DC54C0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</w:p>
    <w:p w:rsid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for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k=2:anzahl</w:t>
      </w:r>
    </w:p>
    <w:p w:rsidR="00DC54C0" w:rsidRDefault="00DC54C0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Schaltersuche=1;   %1 bedeutet, dass der neue Kunde einen Schalter sucht.</w:t>
      </w:r>
    </w:p>
    <w:p w:rsidR="00074600" w:rsidRDefault="00DC54C0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commentRangeStart w:id="0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proofErr w:type="spellStart"/>
      <w:r w:rsidR="00074600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for</w:t>
      </w:r>
      <w:proofErr w:type="spellEnd"/>
      <w:r w:rsidR="00074600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x=1:Schalterzahl</w:t>
      </w:r>
    </w:p>
    <w:p w:rsidR="00681072" w:rsidRDefault="00DC54C0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r w:rsidR="00074600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</w:t>
      </w:r>
      <w:proofErr w:type="spellStart"/>
      <w:r w:rsidR="00074600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if</w:t>
      </w:r>
      <w:proofErr w:type="spellEnd"/>
      <w:r w:rsidR="00074600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Schalterbelegung(x)&lt;=</w:t>
      </w:r>
      <w:proofErr w:type="spellStart"/>
      <w:r w:rsidR="00D36CC5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ankunft</w:t>
      </w:r>
      <w:proofErr w:type="spellEnd"/>
      <w:r w:rsidR="00074600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(k)</w:t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and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Schaltersuche=</w:t>
      </w:r>
      <w:r w:rsidR="009D4715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=</w:t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1;</w:t>
      </w:r>
    </w:p>
    <w:p w:rsidR="00074600" w:rsidRDefault="00074600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r w:rsidR="00DC54C0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r w:rsidR="00DC54C0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  <w:t>Schalterbelegung(x</w:t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)=</w:t>
      </w:r>
      <w:r w:rsidRPr="00074600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</w:t>
      </w:r>
      <w:proofErr w:type="spellStart"/>
      <w:r w:rsidR="00D36CC5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ankunft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(k)+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bedienzeit</w:t>
      </w:r>
      <w:proofErr w:type="spellEnd"/>
      <w:r w:rsidR="00DC54C0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;</w:t>
      </w:r>
      <w:r w:rsidR="001C116B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%Zeit, wann der Schalter wieder frei ist</w:t>
      </w:r>
    </w:p>
    <w:p w:rsidR="00DC54C0" w:rsidRDefault="00DC54C0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  <w:t>Schaltersuche = 0;</w:t>
      </w:r>
      <w:r w:rsidR="001C116B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%Es wird kein Schalter mehr gesucht</w:t>
      </w:r>
    </w:p>
    <w:p w:rsidR="00D36CC5" w:rsidRDefault="00D36CC5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Anzahl_bedient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=Anzahl_bedient+1;</w:t>
      </w:r>
      <w:r w:rsidR="001C116B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%Einen dazu zählen</w:t>
      </w:r>
    </w:p>
    <w:p w:rsidR="00D36CC5" w:rsidRDefault="00D36CC5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abgan</w:t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g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(k)=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ankunft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(k)+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bedienzeit</w:t>
      </w:r>
      <w:proofErr w:type="spellEnd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;</w:t>
      </w:r>
      <w:r w:rsidR="001C116B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 %Zeit, wann er wieder geht</w:t>
      </w:r>
    </w:p>
    <w:p w:rsidR="00DC54C0" w:rsidRDefault="00DC54C0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  <w:t>end</w:t>
      </w:r>
    </w:p>
    <w:p w:rsidR="00DC54C0" w:rsidRDefault="00DC54C0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  <w:t>end</w:t>
      </w:r>
      <w:commentRangeEnd w:id="0"/>
      <w:r>
        <w:rPr>
          <w:rStyle w:val="Kommentarzeichen"/>
        </w:rPr>
        <w:commentReference w:id="0"/>
      </w:r>
    </w:p>
    <w:p w:rsidR="00DC54C0" w:rsidRDefault="00DC54C0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commentRangeStart w:id="1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if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schaltersuche=1</w:t>
      </w:r>
    </w:p>
    <w:p w:rsidR="00DC54C0" w:rsidRDefault="00DC54C0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proofErr w:type="spellStart"/>
      <w:r w:rsidR="00D36CC5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Anzahl_abgewiesen</w:t>
      </w:r>
      <w:proofErr w:type="spellEnd"/>
      <w:r w:rsidR="00D36CC5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=Anzahl_abgewiesen+1;</w:t>
      </w:r>
      <w:r w:rsidR="001C116B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%einen dazu zählen</w:t>
      </w:r>
    </w:p>
    <w:p w:rsidR="00D36CC5" w:rsidRDefault="00D36CC5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</w:r>
      <w:proofErr w:type="spellStart"/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abgan</w:t>
      </w: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g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(k)=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ankunft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(k</w:t>
      </w:r>
      <w:r w:rsidR="001C116B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)</w:t>
      </w:r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;</w:t>
      </w:r>
      <w:r w:rsidR="001C116B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 xml:space="preserve">  %Zeit, wann er wieder geht</w:t>
      </w:r>
    </w:p>
    <w:p w:rsidR="00D36CC5" w:rsidRDefault="00D36CC5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ab/>
        <w:t>end</w:t>
      </w:r>
      <w:commentRangeEnd w:id="1"/>
      <w:r>
        <w:rPr>
          <w:rStyle w:val="Kommentarzeichen"/>
        </w:rPr>
        <w:commentReference w:id="1"/>
      </w: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 w:rsidRPr="00681072"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end</w:t>
      </w:r>
    </w:p>
    <w:p w:rsidR="00681072" w:rsidRPr="00681072" w:rsidRDefault="00681072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</w:p>
    <w:p w:rsidR="00681072" w:rsidRPr="00681072" w:rsidRDefault="00D36CC5" w:rsidP="001C116B">
      <w:pPr>
        <w:spacing w:after="0" w:line="240" w:lineRule="auto"/>
        <w:ind w:right="-1"/>
        <w:rPr>
          <w:rFonts w:ascii="Tahoma" w:eastAsia="Times New Roman" w:hAnsi="Tahoma" w:cs="Tahoma"/>
          <w:color w:val="000000"/>
          <w:sz w:val="20"/>
          <w:szCs w:val="20"/>
          <w:lang w:eastAsia="de-DE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Gesamtzeit=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max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  <w:lang w:eastAsia="de-DE"/>
        </w:rPr>
        <w:t>(Schalterbelegung)</w:t>
      </w:r>
    </w:p>
    <w:p w:rsidR="00D36CC5" w:rsidRDefault="009D4715" w:rsidP="001C116B">
      <w:pPr>
        <w:ind w:right="-1"/>
      </w:pPr>
      <w:proofErr w:type="spellStart"/>
      <w:r>
        <w:t>unerfue</w:t>
      </w:r>
      <w:r w:rsidR="00D36CC5">
        <w:t>llt_je_stunde</w:t>
      </w:r>
      <w:proofErr w:type="spellEnd"/>
      <w:r w:rsidR="00D36CC5">
        <w:t>=</w:t>
      </w:r>
      <w:proofErr w:type="spellStart"/>
      <w:r w:rsidR="00D36CC5">
        <w:t>Anzahl_abgewiesen</w:t>
      </w:r>
      <w:proofErr w:type="spellEnd"/>
      <w:r w:rsidR="00D36CC5">
        <w:t>/</w:t>
      </w:r>
      <w:proofErr w:type="spellStart"/>
      <w:r w:rsidR="00D36CC5">
        <w:t>gesamtzeit</w:t>
      </w:r>
      <w:proofErr w:type="spellEnd"/>
      <w:r w:rsidR="00D36CC5">
        <w:t>*60</w:t>
      </w:r>
    </w:p>
    <w:p w:rsidR="00D36CC5" w:rsidRDefault="00D36CC5" w:rsidP="001C116B">
      <w:pPr>
        <w:ind w:right="-1"/>
      </w:pPr>
      <w:proofErr w:type="spellStart"/>
      <w:r>
        <w:t>wahrscheinlichkeit_ablehnung</w:t>
      </w:r>
      <w:proofErr w:type="spellEnd"/>
      <w:r>
        <w:t>=</w:t>
      </w:r>
      <w:proofErr w:type="spellStart"/>
      <w:r>
        <w:t>Anzahl_abgewiesen</w:t>
      </w:r>
      <w:proofErr w:type="spellEnd"/>
      <w:r>
        <w:t>/</w:t>
      </w:r>
      <w:proofErr w:type="spellStart"/>
      <w:r>
        <w:t>anzahl</w:t>
      </w:r>
      <w:proofErr w:type="spellEnd"/>
    </w:p>
    <w:p w:rsidR="00D36CC5" w:rsidRDefault="00D36CC5" w:rsidP="001C116B">
      <w:pPr>
        <w:ind w:right="-1"/>
      </w:pPr>
      <w:proofErr w:type="spellStart"/>
      <w:r>
        <w:t>bedient_je_Stunde</w:t>
      </w:r>
      <w:proofErr w:type="spellEnd"/>
      <w:r>
        <w:t>=</w:t>
      </w:r>
      <w:proofErr w:type="spellStart"/>
      <w:r>
        <w:t>Anzahl_bedient</w:t>
      </w:r>
      <w:proofErr w:type="spellEnd"/>
      <w:r>
        <w:t>/</w:t>
      </w:r>
      <w:proofErr w:type="spellStart"/>
      <w:r>
        <w:t>gesamtzeit</w:t>
      </w:r>
      <w:proofErr w:type="spellEnd"/>
      <w:r>
        <w:t>*60</w:t>
      </w:r>
    </w:p>
    <w:sectPr w:rsidR="00D36CC5" w:rsidSect="001C116B">
      <w:pgSz w:w="11906" w:h="16838"/>
      <w:pgMar w:top="1417" w:right="282" w:bottom="1134" w:left="426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Manja Görner" w:date="2015-03-09T12:54:00Z" w:initials="MG">
    <w:p w:rsidR="00DC54C0" w:rsidRDefault="00DC54C0">
      <w:pPr>
        <w:pStyle w:val="Kommentartext"/>
      </w:pPr>
      <w:r>
        <w:rPr>
          <w:rStyle w:val="Kommentarzeichen"/>
        </w:rPr>
        <w:annotationRef/>
      </w:r>
      <w:r>
        <w:t xml:space="preserve">Es wird für jeden Schalter geprüft, ob er frei ist oder nicht. Ist einer frei, so wird er belegt und die Schaltersuche endet. Ist er besetzt wird der nächste </w:t>
      </w:r>
      <w:proofErr w:type="spellStart"/>
      <w:r>
        <w:t>schalter</w:t>
      </w:r>
      <w:proofErr w:type="spellEnd"/>
      <w:r>
        <w:t xml:space="preserve"> geprüft.</w:t>
      </w:r>
    </w:p>
  </w:comment>
  <w:comment w:id="1" w:author="Manja Görner" w:date="2015-03-09T13:01:00Z" w:initials="MG">
    <w:p w:rsidR="00D36CC5" w:rsidRDefault="00D36CC5">
      <w:pPr>
        <w:pStyle w:val="Kommentartext"/>
      </w:pPr>
      <w:r>
        <w:rPr>
          <w:rStyle w:val="Kommentarzeichen"/>
        </w:rPr>
        <w:annotationRef/>
      </w:r>
      <w:r>
        <w:t>Wenn die Schaltersuche nichts gebracht hat, geht er wieder.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compat/>
  <w:rsids>
    <w:rsidRoot w:val="00016FF7"/>
    <w:rsid w:val="00016FF7"/>
    <w:rsid w:val="00074600"/>
    <w:rsid w:val="001C116B"/>
    <w:rsid w:val="00681072"/>
    <w:rsid w:val="008E3237"/>
    <w:rsid w:val="009910B7"/>
    <w:rsid w:val="009D4715"/>
    <w:rsid w:val="00AB26A3"/>
    <w:rsid w:val="00C91BD9"/>
    <w:rsid w:val="00D36CC5"/>
    <w:rsid w:val="00D81FB3"/>
    <w:rsid w:val="00DC54C0"/>
    <w:rsid w:val="00E30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uiPriority w:val="99"/>
    <w:semiHidden/>
    <w:unhideWhenUsed/>
    <w:rsid w:val="00DC54C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C54C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semiHidden/>
    <w:rsid w:val="00DC54C0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C54C0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DC54C0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C5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DC54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1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8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9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6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105851\Downloads\L&#246;sung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F31DFBA-5E8F-43BD-909C-077E5384E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Lösung.dot</Template>
  <TotalTime>0</TotalTime>
  <Pages>1</Pages>
  <Words>200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H105851</dc:creator>
  <cp:lastModifiedBy>H105851</cp:lastModifiedBy>
  <cp:revision>1</cp:revision>
  <dcterms:created xsi:type="dcterms:W3CDTF">2015-08-12T06:46:00Z</dcterms:created>
  <dcterms:modified xsi:type="dcterms:W3CDTF">2015-08-12T09:27:00Z</dcterms:modified>
</cp:coreProperties>
</file>